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935" w:rsidRDefault="007A2273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、土地使用同意證明書範本</w:t>
      </w:r>
    </w:p>
    <w:p w:rsidR="00377935" w:rsidRDefault="007A2273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377935" w:rsidRDefault="007A2273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377935" w:rsidRDefault="007A2273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</w:t>
      </w:r>
      <w:proofErr w:type="gramStart"/>
      <w:r>
        <w:rPr>
          <w:rFonts w:ascii="Times New Roman" w:eastAsia="標楷體" w:hAnsi="Times New Roman"/>
          <w:color w:val="000000"/>
          <w:sz w:val="32"/>
          <w:szCs w:val="32"/>
        </w:rPr>
        <w:t>憑</w:t>
      </w:r>
      <w:proofErr w:type="gramEnd"/>
      <w:r>
        <w:rPr>
          <w:rFonts w:ascii="Times New Roman" w:eastAsia="標楷體" w:hAnsi="Times New Roman"/>
          <w:color w:val="000000"/>
          <w:sz w:val="32"/>
          <w:szCs w:val="32"/>
        </w:rPr>
        <w:t>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1056"/>
        <w:gridCol w:w="1056"/>
        <w:gridCol w:w="520"/>
        <w:gridCol w:w="540"/>
        <w:gridCol w:w="1009"/>
        <w:gridCol w:w="941"/>
        <w:gridCol w:w="325"/>
        <w:gridCol w:w="1625"/>
        <w:gridCol w:w="1613"/>
      </w:tblGrid>
      <w:tr w:rsidR="0037793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377935" w:rsidRDefault="007A2273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</w:t>
            </w:r>
            <w:proofErr w:type="gramStart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人親簽及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377935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7A2273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5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7935" w:rsidRDefault="00377935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377935" w:rsidRDefault="007A2273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377935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935" w:rsidRDefault="007A2273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  <w:proofErr w:type="gramEnd"/>
          </w:p>
        </w:tc>
      </w:tr>
      <w:tr w:rsidR="00377935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7935" w:rsidRDefault="007A2273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377935" w:rsidRDefault="007A2273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應於地籍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</w:rPr>
              <w:t>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377935" w:rsidRDefault="007A2273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377935" w:rsidRDefault="007A2273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377935" w:rsidRDefault="007A2273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377935" w:rsidRDefault="00377935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377935" w:rsidRDefault="00377935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377935" w:rsidRDefault="007A2273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377935" w:rsidRDefault="00377935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377935" w:rsidRDefault="007A2273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377935" w:rsidRDefault="00377935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377935" w:rsidRDefault="00377935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377935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935" w:rsidRDefault="007A2273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377935" w:rsidRDefault="007A2273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935" w:rsidRDefault="007A2273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377935" w:rsidRDefault="007A2273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377935" w:rsidRDefault="00377935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377935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935" w:rsidRDefault="007A2273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377935" w:rsidRDefault="007A2273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935" w:rsidRDefault="007A2273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377935" w:rsidRDefault="007A2273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377935" w:rsidRDefault="00377935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377935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935" w:rsidRDefault="007A2273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377935" w:rsidRDefault="007A2273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935" w:rsidRDefault="007A2273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377935" w:rsidRDefault="007A2273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377935" w:rsidRDefault="00377935">
      <w:pPr>
        <w:jc w:val="center"/>
        <w:rPr>
          <w:rFonts w:ascii="Times New Roman" w:hAnsi="Times New Roman"/>
          <w:color w:val="000000"/>
        </w:rPr>
      </w:pPr>
    </w:p>
    <w:p w:rsidR="00377935" w:rsidRDefault="007A2273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377935" w:rsidRDefault="00377935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377935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273" w:rsidRDefault="007A2273">
      <w:r>
        <w:separator/>
      </w:r>
    </w:p>
  </w:endnote>
  <w:endnote w:type="continuationSeparator" w:id="0">
    <w:p w:rsidR="007A2273" w:rsidRDefault="007A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DFD" w:rsidRDefault="007A2273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2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273" w:rsidRDefault="007A2273">
      <w:r>
        <w:rPr>
          <w:color w:val="000000"/>
        </w:rPr>
        <w:separator/>
      </w:r>
    </w:p>
  </w:footnote>
  <w:footnote w:type="continuationSeparator" w:id="0">
    <w:p w:rsidR="007A2273" w:rsidRDefault="007A2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DFD" w:rsidRDefault="007A2273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A75E9"/>
    <w:multiLevelType w:val="multilevel"/>
    <w:tmpl w:val="80E6872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7935"/>
    <w:rsid w:val="00377935"/>
    <w:rsid w:val="00657E5E"/>
    <w:rsid w:val="007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BFB47C-EFF5-400D-9FB5-A99CE121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2023-11-09T08:58:00Z</dcterms:created>
  <dcterms:modified xsi:type="dcterms:W3CDTF">2023-11-09T08:58:00Z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